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95A17" w14:textId="726FA3D2" w:rsidR="00191524" w:rsidRDefault="00526B5B" w:rsidP="00191524">
      <w:pPr>
        <w:rPr>
          <w:rFonts w:ascii="Calibri" w:hAnsi="Calibri" w:cs="Arial"/>
          <w:b/>
          <w:sz w:val="24"/>
          <w:szCs w:val="22"/>
        </w:rPr>
      </w:pPr>
      <w:r>
        <w:rPr>
          <w:rFonts w:ascii="Calibri" w:hAnsi="Calibri" w:cs="Arial"/>
          <w:b/>
          <w:sz w:val="24"/>
          <w:szCs w:val="22"/>
        </w:rPr>
        <w:t xml:space="preserve">Please return the form to </w:t>
      </w:r>
      <w:hyperlink r:id="rId10" w:history="1">
        <w:r w:rsidRPr="00B312D6">
          <w:rPr>
            <w:rStyle w:val="Hyperlink"/>
            <w:rFonts w:ascii="Calibri" w:hAnsi="Calibri" w:cs="Arial"/>
            <w:b/>
            <w:sz w:val="24"/>
            <w:szCs w:val="22"/>
          </w:rPr>
          <w:t>referrals@chilterncentre.org.uk</w:t>
        </w:r>
      </w:hyperlink>
      <w:r>
        <w:rPr>
          <w:rFonts w:ascii="Calibri" w:hAnsi="Calibri" w:cs="Arial"/>
          <w:b/>
          <w:sz w:val="24"/>
          <w:szCs w:val="22"/>
        </w:rPr>
        <w:t xml:space="preserve"> </w:t>
      </w:r>
    </w:p>
    <w:p w14:paraId="5568EA33" w14:textId="77777777" w:rsidR="00526B5B" w:rsidRPr="00651BD8" w:rsidRDefault="00526B5B" w:rsidP="00191524">
      <w:pPr>
        <w:rPr>
          <w:rFonts w:ascii="Calibri" w:hAnsi="Calibri" w:cs="Arial"/>
          <w:b/>
          <w:sz w:val="24"/>
          <w:szCs w:val="22"/>
        </w:rPr>
      </w:pPr>
    </w:p>
    <w:tbl>
      <w:tblPr>
        <w:tblStyle w:val="TableGrid"/>
        <w:tblW w:w="10220" w:type="dxa"/>
        <w:tblInd w:w="-572" w:type="dxa"/>
        <w:tblLook w:val="04A0" w:firstRow="1" w:lastRow="0" w:firstColumn="1" w:lastColumn="0" w:noHBand="0" w:noVBand="1"/>
      </w:tblPr>
      <w:tblGrid>
        <w:gridCol w:w="2668"/>
        <w:gridCol w:w="1448"/>
        <w:gridCol w:w="1419"/>
        <w:gridCol w:w="1134"/>
        <w:gridCol w:w="993"/>
        <w:gridCol w:w="2558"/>
      </w:tblGrid>
      <w:tr w:rsidR="00191524" w:rsidRPr="00651BD8" w14:paraId="0CC1A665" w14:textId="77777777" w:rsidTr="00526B5B">
        <w:trPr>
          <w:trHeight w:val="353"/>
        </w:trPr>
        <w:tc>
          <w:tcPr>
            <w:tcW w:w="10220" w:type="dxa"/>
            <w:gridSpan w:val="6"/>
            <w:tcBorders>
              <w:top w:val="single" w:sz="12" w:space="0" w:color="0070C0"/>
              <w:left w:val="single" w:sz="12" w:space="0" w:color="0070C0"/>
              <w:bottom w:val="single" w:sz="6" w:space="0" w:color="0070C0"/>
              <w:right w:val="single" w:sz="12" w:space="0" w:color="0070C0"/>
            </w:tcBorders>
            <w:shd w:val="clear" w:color="auto" w:fill="B6DDE8" w:themeFill="accent5" w:themeFillTint="66"/>
            <w:vAlign w:val="center"/>
          </w:tcPr>
          <w:p w14:paraId="7671F49A" w14:textId="77777777" w:rsidR="00191524" w:rsidRPr="00651BD8" w:rsidRDefault="00191524" w:rsidP="00B44C79">
            <w:pPr>
              <w:jc w:val="center"/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191524" w:rsidRPr="00651BD8" w14:paraId="4C0C1838" w14:textId="77777777" w:rsidTr="00526B5B">
        <w:trPr>
          <w:trHeight w:val="471"/>
        </w:trPr>
        <w:tc>
          <w:tcPr>
            <w:tcW w:w="2668" w:type="dxa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  <w:shd w:val="clear" w:color="auto" w:fill="DAEEF3" w:themeFill="accent5" w:themeFillTint="33"/>
          </w:tcPr>
          <w:p w14:paraId="7C191A46" w14:textId="77777777" w:rsidR="00191524" w:rsidRPr="00651BD8" w:rsidRDefault="00191524" w:rsidP="00651BD8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Name</w:t>
            </w:r>
          </w:p>
        </w:tc>
        <w:tc>
          <w:tcPr>
            <w:tcW w:w="7551" w:type="dxa"/>
            <w:gridSpan w:val="5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</w:tcPr>
          <w:p w14:paraId="6A11E85D" w14:textId="77777777" w:rsidR="00191524" w:rsidRPr="00651BD8" w:rsidRDefault="00191524" w:rsidP="00651BD8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03292C" w:rsidRPr="00651BD8" w14:paraId="5E94CE76" w14:textId="77777777" w:rsidTr="00526B5B">
        <w:trPr>
          <w:trHeight w:val="412"/>
        </w:trPr>
        <w:tc>
          <w:tcPr>
            <w:tcW w:w="2668" w:type="dxa"/>
            <w:tcBorders>
              <w:top w:val="single" w:sz="6" w:space="0" w:color="0070C0"/>
              <w:left w:val="single" w:sz="12" w:space="0" w:color="0070C0"/>
              <w:bottom w:val="single" w:sz="12" w:space="0" w:color="0070C0"/>
              <w:right w:val="single" w:sz="6" w:space="0" w:color="0070C0"/>
            </w:tcBorders>
            <w:shd w:val="clear" w:color="auto" w:fill="DAEEF3" w:themeFill="accent5" w:themeFillTint="33"/>
          </w:tcPr>
          <w:p w14:paraId="0709ED6C" w14:textId="77777777" w:rsidR="0003292C" w:rsidRPr="00651BD8" w:rsidRDefault="0003292C" w:rsidP="00651BD8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Date of Birth </w:t>
            </w:r>
          </w:p>
        </w:tc>
        <w:tc>
          <w:tcPr>
            <w:tcW w:w="1448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6" w:space="0" w:color="0070C0"/>
            </w:tcBorders>
          </w:tcPr>
          <w:p w14:paraId="22E5E9E1" w14:textId="77777777" w:rsidR="0003292C" w:rsidRPr="00651BD8" w:rsidRDefault="0003292C" w:rsidP="00651BD8">
            <w:pPr>
              <w:rPr>
                <w:rFonts w:ascii="Calibri" w:hAnsi="Calibri" w:cs="Arial"/>
                <w:sz w:val="24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6" w:space="0" w:color="0070C0"/>
            </w:tcBorders>
            <w:shd w:val="clear" w:color="auto" w:fill="DAEEF3" w:themeFill="accent5" w:themeFillTint="33"/>
          </w:tcPr>
          <w:p w14:paraId="694A2591" w14:textId="77777777" w:rsidR="0003292C" w:rsidRPr="00651BD8" w:rsidRDefault="0003292C" w:rsidP="00651BD8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Current age</w:t>
            </w:r>
          </w:p>
        </w:tc>
        <w:tc>
          <w:tcPr>
            <w:tcW w:w="1134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6" w:space="0" w:color="0070C0"/>
            </w:tcBorders>
          </w:tcPr>
          <w:p w14:paraId="5C901ACB" w14:textId="77777777" w:rsidR="0003292C" w:rsidRPr="00651BD8" w:rsidRDefault="0003292C" w:rsidP="00651BD8">
            <w:pPr>
              <w:rPr>
                <w:rFonts w:ascii="Calibri" w:hAnsi="Calibri" w:cs="Arial"/>
                <w:sz w:val="24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6" w:space="0" w:color="0070C0"/>
            </w:tcBorders>
            <w:shd w:val="clear" w:color="auto" w:fill="DAEEF3" w:themeFill="accent5" w:themeFillTint="33"/>
          </w:tcPr>
          <w:p w14:paraId="5EB8592B" w14:textId="77777777" w:rsidR="0003292C" w:rsidRPr="00651BD8" w:rsidRDefault="0003292C" w:rsidP="00651BD8">
            <w:pPr>
              <w:rPr>
                <w:rFonts w:ascii="Calibri" w:hAnsi="Calibri" w:cs="Arial"/>
                <w:b/>
                <w:sz w:val="24"/>
                <w:szCs w:val="22"/>
              </w:rPr>
            </w:pPr>
            <w:r>
              <w:rPr>
                <w:rFonts w:ascii="Calibri" w:hAnsi="Calibri" w:cs="Arial"/>
                <w:b/>
                <w:sz w:val="24"/>
                <w:szCs w:val="22"/>
              </w:rPr>
              <w:t>Gender</w:t>
            </w: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 </w:t>
            </w:r>
          </w:p>
        </w:tc>
        <w:tc>
          <w:tcPr>
            <w:tcW w:w="2556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12" w:space="0" w:color="0070C0"/>
            </w:tcBorders>
          </w:tcPr>
          <w:p w14:paraId="1F60C5E6" w14:textId="47673DBD" w:rsidR="0003292C" w:rsidRPr="0003292C" w:rsidRDefault="0003292C" w:rsidP="00651BD8">
            <w:pPr>
              <w:rPr>
                <w:rFonts w:ascii="Calibri" w:hAnsi="Calibri" w:cs="Arial"/>
                <w:bCs/>
                <w:sz w:val="24"/>
                <w:szCs w:val="22"/>
              </w:rPr>
            </w:pPr>
          </w:p>
        </w:tc>
      </w:tr>
      <w:tr w:rsidR="00191524" w:rsidRPr="00651BD8" w14:paraId="52F7FE00" w14:textId="77777777" w:rsidTr="00526B5B">
        <w:trPr>
          <w:trHeight w:val="311"/>
        </w:trPr>
        <w:tc>
          <w:tcPr>
            <w:tcW w:w="10220" w:type="dxa"/>
            <w:gridSpan w:val="6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67E839A3" w14:textId="18B2087C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Home Address: </w:t>
            </w:r>
          </w:p>
        </w:tc>
      </w:tr>
      <w:tr w:rsidR="0003292C" w:rsidRPr="00651BD8" w14:paraId="5EA7C40E" w14:textId="77777777" w:rsidTr="00526B5B">
        <w:trPr>
          <w:trHeight w:val="1215"/>
        </w:trPr>
        <w:tc>
          <w:tcPr>
            <w:tcW w:w="10220" w:type="dxa"/>
            <w:gridSpan w:val="6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1E037113" w14:textId="77777777" w:rsidR="0003292C" w:rsidRPr="0003292C" w:rsidRDefault="0003292C" w:rsidP="00B44C79">
            <w:pPr>
              <w:rPr>
                <w:rFonts w:ascii="Calibri" w:hAnsi="Calibri" w:cs="Arial"/>
                <w:bCs/>
                <w:sz w:val="24"/>
                <w:szCs w:val="22"/>
              </w:rPr>
            </w:pPr>
          </w:p>
          <w:p w14:paraId="2B6FEFF8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2088A087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554BF94C" w14:textId="77777777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191524" w:rsidRPr="00651BD8" w14:paraId="5E3A697F" w14:textId="77777777" w:rsidTr="00526B5B">
        <w:trPr>
          <w:trHeight w:val="321"/>
        </w:trPr>
        <w:tc>
          <w:tcPr>
            <w:tcW w:w="10220" w:type="dxa"/>
            <w:gridSpan w:val="6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03F1619D" w14:textId="794517E6" w:rsidR="00191524" w:rsidRPr="0003292C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Diag</w:t>
            </w:r>
            <w:r w:rsidR="0003292C">
              <w:rPr>
                <w:rFonts w:ascii="Calibri" w:hAnsi="Calibri" w:cs="Arial"/>
                <w:b/>
                <w:sz w:val="24"/>
                <w:szCs w:val="22"/>
              </w:rPr>
              <w:t>nosis:</w:t>
            </w:r>
          </w:p>
        </w:tc>
      </w:tr>
      <w:tr w:rsidR="0003292C" w:rsidRPr="00651BD8" w14:paraId="4854F93D" w14:textId="77777777" w:rsidTr="00526B5B">
        <w:trPr>
          <w:trHeight w:val="672"/>
        </w:trPr>
        <w:tc>
          <w:tcPr>
            <w:tcW w:w="10220" w:type="dxa"/>
            <w:gridSpan w:val="6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122EED78" w14:textId="77777777" w:rsidR="0003292C" w:rsidRPr="0003292C" w:rsidRDefault="0003292C" w:rsidP="00B44C79">
            <w:pPr>
              <w:rPr>
                <w:rFonts w:ascii="Calibri" w:hAnsi="Calibri" w:cs="Arial"/>
                <w:bCs/>
                <w:sz w:val="24"/>
                <w:szCs w:val="22"/>
              </w:rPr>
            </w:pPr>
          </w:p>
          <w:p w14:paraId="42B26431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227A99DF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44D389AF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69A70AC4" w14:textId="77777777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191524" w:rsidRPr="00651BD8" w14:paraId="1637DFE7" w14:textId="77777777" w:rsidTr="00526B5B">
        <w:trPr>
          <w:trHeight w:val="631"/>
        </w:trPr>
        <w:tc>
          <w:tcPr>
            <w:tcW w:w="10220" w:type="dxa"/>
            <w:gridSpan w:val="6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7C2E45C7" w14:textId="78589549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Communication: </w:t>
            </w:r>
            <w:r w:rsidRPr="0003292C">
              <w:rPr>
                <w:rFonts w:ascii="Calibri" w:hAnsi="Calibri" w:cs="Arial"/>
                <w:i/>
                <w:iCs/>
                <w:sz w:val="22"/>
              </w:rPr>
              <w:t>Please provide details of the communication needs of the person and any preferred communication methods. Please also include any input from SALT</w:t>
            </w:r>
          </w:p>
        </w:tc>
      </w:tr>
      <w:tr w:rsidR="0003292C" w:rsidRPr="00651BD8" w14:paraId="36FB48B5" w14:textId="77777777" w:rsidTr="00526B5B">
        <w:trPr>
          <w:trHeight w:val="1823"/>
        </w:trPr>
        <w:tc>
          <w:tcPr>
            <w:tcW w:w="10220" w:type="dxa"/>
            <w:gridSpan w:val="6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75016493" w14:textId="77777777" w:rsidR="0003292C" w:rsidRPr="0003292C" w:rsidRDefault="0003292C" w:rsidP="00B44C79">
            <w:pPr>
              <w:rPr>
                <w:rFonts w:ascii="Calibri" w:hAnsi="Calibri" w:cs="Arial"/>
                <w:bCs/>
                <w:sz w:val="24"/>
                <w:szCs w:val="22"/>
              </w:rPr>
            </w:pPr>
          </w:p>
          <w:p w14:paraId="1B9A21A8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347BC498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10C2061E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541A740E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74C7FB29" w14:textId="77777777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191524" w:rsidRPr="00651BD8" w14:paraId="51BC1BBC" w14:textId="77777777" w:rsidTr="00526B5B">
        <w:trPr>
          <w:trHeight w:val="591"/>
        </w:trPr>
        <w:tc>
          <w:tcPr>
            <w:tcW w:w="10220" w:type="dxa"/>
            <w:gridSpan w:val="6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77A00A67" w14:textId="7BE8281F" w:rsidR="00191524" w:rsidRPr="0003292C" w:rsidRDefault="00191524" w:rsidP="00B44C79">
            <w:pPr>
              <w:rPr>
                <w:rFonts w:ascii="Calibri" w:hAnsi="Calibri"/>
                <w:sz w:val="24"/>
                <w:szCs w:val="22"/>
                <w:lang w:eastAsia="en-GB"/>
              </w:rPr>
            </w:pPr>
            <w:r w:rsidRPr="00651BD8"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>Personal Care:</w:t>
            </w:r>
            <w:r w:rsidRPr="00651BD8">
              <w:rPr>
                <w:rFonts w:ascii="Calibri" w:hAnsi="Calibri"/>
                <w:sz w:val="24"/>
                <w:szCs w:val="22"/>
                <w:lang w:eastAsia="en-GB"/>
              </w:rPr>
              <w:t> </w:t>
            </w:r>
            <w:r w:rsidRPr="0003292C">
              <w:rPr>
                <w:rFonts w:ascii="Calibri" w:hAnsi="Calibri"/>
                <w:i/>
                <w:iCs/>
                <w:sz w:val="22"/>
                <w:lang w:eastAsia="en-GB"/>
              </w:rPr>
              <w:t>Please provide details of the level of support/prompting required with personal and intimate personal care.</w:t>
            </w:r>
          </w:p>
        </w:tc>
      </w:tr>
      <w:tr w:rsidR="0003292C" w:rsidRPr="00651BD8" w14:paraId="3F28990E" w14:textId="77777777" w:rsidTr="00526B5B">
        <w:trPr>
          <w:trHeight w:val="2134"/>
        </w:trPr>
        <w:tc>
          <w:tcPr>
            <w:tcW w:w="10220" w:type="dxa"/>
            <w:gridSpan w:val="6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60258C56" w14:textId="77777777" w:rsidR="0003292C" w:rsidRPr="0003292C" w:rsidRDefault="0003292C" w:rsidP="00B44C79">
            <w:pPr>
              <w:rPr>
                <w:rFonts w:ascii="Calibri" w:hAnsi="Calibri"/>
                <w:sz w:val="24"/>
                <w:szCs w:val="22"/>
                <w:lang w:eastAsia="en-GB"/>
              </w:rPr>
            </w:pPr>
          </w:p>
          <w:p w14:paraId="6F658B43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475D812F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60C43AF0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0F706D5C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36ACB41F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13B5C3E3" w14:textId="77777777" w:rsidR="0003292C" w:rsidRPr="00651BD8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</w:tc>
      </w:tr>
      <w:tr w:rsidR="00191524" w:rsidRPr="00651BD8" w14:paraId="3E6D474B" w14:textId="77777777" w:rsidTr="00526B5B">
        <w:trPr>
          <w:trHeight w:val="857"/>
        </w:trPr>
        <w:tc>
          <w:tcPr>
            <w:tcW w:w="10220" w:type="dxa"/>
            <w:gridSpan w:val="6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42D9F3DD" w14:textId="373CC0B3" w:rsidR="00191524" w:rsidRPr="0003292C" w:rsidRDefault="00191524" w:rsidP="00B44C79">
            <w:pPr>
              <w:rPr>
                <w:rFonts w:ascii="Calibri" w:hAnsi="Calibri"/>
                <w:sz w:val="24"/>
                <w:szCs w:val="22"/>
                <w:lang w:eastAsia="en-GB"/>
              </w:rPr>
            </w:pPr>
            <w:r w:rsidRPr="00651BD8"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>Mobility:</w:t>
            </w:r>
            <w:r w:rsidRPr="00651BD8">
              <w:rPr>
                <w:rFonts w:ascii="Calibri" w:hAnsi="Calibri"/>
                <w:sz w:val="24"/>
                <w:szCs w:val="22"/>
                <w:lang w:eastAsia="en-GB"/>
              </w:rPr>
              <w:t> </w:t>
            </w:r>
            <w:r w:rsidRPr="0003292C">
              <w:rPr>
                <w:rFonts w:ascii="Calibri" w:hAnsi="Calibri"/>
                <w:i/>
                <w:iCs/>
                <w:sz w:val="22"/>
                <w:lang w:eastAsia="en-GB"/>
              </w:rPr>
              <w:t>Please provide details of any support required with mobility. Does the person require support with transfers? Are any aids currently used or required? Is there a history or risk of falls? Please also include any input from Physiotherapy and any specific programme</w:t>
            </w:r>
            <w:r w:rsidRPr="0003292C">
              <w:rPr>
                <w:rFonts w:ascii="Calibri" w:hAnsi="Calibri"/>
                <w:sz w:val="22"/>
                <w:lang w:eastAsia="en-GB"/>
              </w:rPr>
              <w:t xml:space="preserve"> </w:t>
            </w:r>
          </w:p>
        </w:tc>
      </w:tr>
      <w:tr w:rsidR="0003292C" w:rsidRPr="00651BD8" w14:paraId="6712DCE5" w14:textId="77777777" w:rsidTr="00526B5B">
        <w:trPr>
          <w:trHeight w:val="1838"/>
        </w:trPr>
        <w:tc>
          <w:tcPr>
            <w:tcW w:w="10220" w:type="dxa"/>
            <w:gridSpan w:val="6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7BE6E764" w14:textId="77777777" w:rsidR="0003292C" w:rsidRPr="0003292C" w:rsidRDefault="0003292C" w:rsidP="00B44C79">
            <w:pPr>
              <w:rPr>
                <w:rFonts w:ascii="Calibri" w:hAnsi="Calibri"/>
                <w:sz w:val="24"/>
                <w:szCs w:val="22"/>
                <w:lang w:eastAsia="en-GB"/>
              </w:rPr>
            </w:pPr>
          </w:p>
          <w:p w14:paraId="543096B7" w14:textId="77777777" w:rsidR="00F41764" w:rsidRPr="00651BD8" w:rsidRDefault="00F41764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</w:tc>
      </w:tr>
    </w:tbl>
    <w:p w14:paraId="0154D234" w14:textId="46A9FBEF" w:rsidR="00191524" w:rsidRPr="00651BD8" w:rsidRDefault="00191524">
      <w:pPr>
        <w:rPr>
          <w:sz w:val="24"/>
          <w:szCs w:val="22"/>
        </w:rPr>
      </w:pPr>
    </w:p>
    <w:tbl>
      <w:tblPr>
        <w:tblStyle w:val="TableGrid"/>
        <w:tblW w:w="10176" w:type="dxa"/>
        <w:tblInd w:w="-572" w:type="dxa"/>
        <w:tblLook w:val="04A0" w:firstRow="1" w:lastRow="0" w:firstColumn="1" w:lastColumn="0" w:noHBand="0" w:noVBand="1"/>
      </w:tblPr>
      <w:tblGrid>
        <w:gridCol w:w="2816"/>
        <w:gridCol w:w="435"/>
        <w:gridCol w:w="6925"/>
      </w:tblGrid>
      <w:tr w:rsidR="00191524" w:rsidRPr="00651BD8" w14:paraId="477B4A8D" w14:textId="77777777" w:rsidTr="00F41764">
        <w:trPr>
          <w:trHeight w:val="562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582CBDD4" w14:textId="4B18D661" w:rsidR="00191524" w:rsidRPr="0003292C" w:rsidRDefault="00191524" w:rsidP="00B44C79">
            <w:pPr>
              <w:rPr>
                <w:rFonts w:ascii="Calibri" w:hAnsi="Calibri"/>
                <w:sz w:val="24"/>
                <w:szCs w:val="22"/>
                <w:lang w:eastAsia="en-GB"/>
              </w:rPr>
            </w:pPr>
            <w:r w:rsidRPr="00651BD8"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>Daily Living Activities:</w:t>
            </w:r>
            <w:r w:rsidRPr="00651BD8">
              <w:rPr>
                <w:rFonts w:ascii="Calibri" w:hAnsi="Calibri"/>
                <w:sz w:val="24"/>
                <w:szCs w:val="22"/>
                <w:lang w:eastAsia="en-GB"/>
              </w:rPr>
              <w:t> </w:t>
            </w:r>
            <w:r w:rsidRPr="0003292C">
              <w:rPr>
                <w:rFonts w:ascii="Calibri" w:hAnsi="Calibri"/>
                <w:i/>
                <w:iCs/>
                <w:sz w:val="22"/>
                <w:lang w:eastAsia="en-GB"/>
              </w:rPr>
              <w:t>Please provide details of the level of support/prompting required e.g. preparing food and drinks</w:t>
            </w:r>
          </w:p>
        </w:tc>
      </w:tr>
      <w:tr w:rsidR="0003292C" w:rsidRPr="00651BD8" w14:paraId="7A8C83E6" w14:textId="77777777" w:rsidTr="00F41764">
        <w:trPr>
          <w:trHeight w:val="1489"/>
        </w:trPr>
        <w:tc>
          <w:tcPr>
            <w:tcW w:w="10176" w:type="dxa"/>
            <w:gridSpan w:val="3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0E350EAD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7932BC12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252FB941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5CB58C85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212744F1" w14:textId="77777777" w:rsidR="0003292C" w:rsidRPr="00651BD8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</w:tc>
      </w:tr>
      <w:tr w:rsidR="00191524" w:rsidRPr="00651BD8" w14:paraId="78F3E223" w14:textId="77777777" w:rsidTr="00F41764">
        <w:trPr>
          <w:trHeight w:val="304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337DB775" w14:textId="7D2474A8" w:rsidR="00191524" w:rsidRPr="00651BD8" w:rsidRDefault="00191524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  <w:r w:rsidRPr="00651BD8"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 xml:space="preserve">Medication: </w:t>
            </w:r>
            <w:r w:rsidRPr="0003292C">
              <w:rPr>
                <w:rFonts w:ascii="Calibri" w:hAnsi="Calibri"/>
                <w:bCs/>
                <w:i/>
                <w:iCs/>
                <w:sz w:val="22"/>
                <w:lang w:eastAsia="en-GB"/>
              </w:rPr>
              <w:t>Please list any medication that the person is prescribed and what it is prescribed for</w:t>
            </w:r>
          </w:p>
        </w:tc>
      </w:tr>
      <w:tr w:rsidR="0003292C" w:rsidRPr="00651BD8" w14:paraId="4A2879A4" w14:textId="77777777" w:rsidTr="00F41764">
        <w:trPr>
          <w:trHeight w:val="1489"/>
        </w:trPr>
        <w:tc>
          <w:tcPr>
            <w:tcW w:w="10176" w:type="dxa"/>
            <w:gridSpan w:val="3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3DF61BEA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134B04BA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02194D4E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62625F7B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3977F616" w14:textId="77777777" w:rsidR="0003292C" w:rsidRPr="00651BD8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</w:tc>
      </w:tr>
      <w:tr w:rsidR="00191524" w:rsidRPr="00651BD8" w14:paraId="10A4DE77" w14:textId="77777777" w:rsidTr="00F41764">
        <w:trPr>
          <w:trHeight w:val="836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57A5D9E4" w14:textId="48ED9D61" w:rsidR="00191524" w:rsidRPr="00651BD8" w:rsidRDefault="00F719A6" w:rsidP="00B44C79">
            <w:pPr>
              <w:rPr>
                <w:rFonts w:ascii="Calibri" w:hAnsi="Calibri"/>
                <w:bCs/>
                <w:sz w:val="24"/>
                <w:szCs w:val="22"/>
                <w:lang w:eastAsia="en-GB"/>
              </w:rPr>
            </w:pPr>
            <w: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 xml:space="preserve">Specific </w:t>
            </w:r>
            <w:r w:rsidR="00191524" w:rsidRPr="00651BD8"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>Behaviour</w:t>
            </w:r>
            <w: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>s</w:t>
            </w:r>
            <w:r w:rsidR="00191524" w:rsidRPr="00651BD8"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  <w:t xml:space="preserve">: </w:t>
            </w:r>
            <w:r w:rsidR="00191524" w:rsidRPr="0003292C">
              <w:rPr>
                <w:rFonts w:ascii="Calibri" w:hAnsi="Calibri"/>
                <w:bCs/>
                <w:i/>
                <w:iCs/>
                <w:sz w:val="22"/>
                <w:lang w:eastAsia="en-GB"/>
              </w:rPr>
              <w:t>Please provide details of any behaviours that the person may display, any triggers to these behaviour and any specific behaviour management strategies that are used.</w:t>
            </w:r>
            <w:r w:rsidR="00191524" w:rsidRPr="0003292C">
              <w:rPr>
                <w:rFonts w:ascii="Calibri" w:hAnsi="Calibri"/>
                <w:bCs/>
                <w:i/>
                <w:iCs/>
                <w:color w:val="00B050"/>
                <w:sz w:val="22"/>
                <w:lang w:eastAsia="en-GB"/>
              </w:rPr>
              <w:t xml:space="preserve"> </w:t>
            </w:r>
            <w:r w:rsidR="00191524" w:rsidRPr="0003292C">
              <w:rPr>
                <w:rFonts w:ascii="Calibri" w:hAnsi="Calibri"/>
                <w:b/>
                <w:i/>
                <w:iCs/>
                <w:color w:val="00B050"/>
                <w:sz w:val="22"/>
                <w:lang w:eastAsia="en-GB"/>
              </w:rPr>
              <w:t>Please include any positive behaviours</w:t>
            </w:r>
            <w:r w:rsidRPr="0003292C">
              <w:rPr>
                <w:rFonts w:ascii="Calibri" w:hAnsi="Calibri"/>
                <w:b/>
                <w:i/>
                <w:iCs/>
                <w:color w:val="00B050"/>
                <w:sz w:val="22"/>
                <w:lang w:eastAsia="en-GB"/>
              </w:rPr>
              <w:t>.</w:t>
            </w:r>
          </w:p>
        </w:tc>
      </w:tr>
      <w:tr w:rsidR="0003292C" w:rsidRPr="00651BD8" w14:paraId="53FA9B2F" w14:textId="77777777" w:rsidTr="00F41764">
        <w:trPr>
          <w:trHeight w:val="1489"/>
        </w:trPr>
        <w:tc>
          <w:tcPr>
            <w:tcW w:w="10176" w:type="dxa"/>
            <w:gridSpan w:val="3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55C16825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63E8237F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24B1592E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1CDE2E87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  <w:p w14:paraId="687B0EFB" w14:textId="77777777" w:rsidR="0003292C" w:rsidRDefault="0003292C" w:rsidP="00B44C79">
            <w:pPr>
              <w:rPr>
                <w:rFonts w:ascii="Calibri" w:hAnsi="Calibri"/>
                <w:b/>
                <w:bCs/>
                <w:sz w:val="24"/>
                <w:szCs w:val="22"/>
                <w:lang w:eastAsia="en-GB"/>
              </w:rPr>
            </w:pPr>
          </w:p>
        </w:tc>
      </w:tr>
      <w:tr w:rsidR="00191524" w:rsidRPr="00651BD8" w14:paraId="5BCE43D4" w14:textId="77777777" w:rsidTr="00F41764">
        <w:trPr>
          <w:trHeight w:val="304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4C9DC653" w14:textId="7B5EB211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Please briefly outline the type of </w:t>
            </w:r>
            <w:r w:rsidR="00CB78F6">
              <w:rPr>
                <w:rFonts w:ascii="Calibri" w:hAnsi="Calibri" w:cs="Arial"/>
                <w:b/>
                <w:sz w:val="24"/>
                <w:szCs w:val="22"/>
              </w:rPr>
              <w:t>respite care</w:t>
            </w: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 required and the amount</w:t>
            </w:r>
            <w:r w:rsidR="00CB78F6">
              <w:rPr>
                <w:rFonts w:ascii="Calibri" w:hAnsi="Calibri" w:cs="Arial"/>
                <w:b/>
                <w:sz w:val="24"/>
                <w:szCs w:val="22"/>
              </w:rPr>
              <w:t xml:space="preserve"> </w:t>
            </w:r>
            <w:r w:rsidR="00F719A6">
              <w:rPr>
                <w:rFonts w:ascii="Calibri" w:hAnsi="Calibri" w:cs="Arial"/>
                <w:b/>
                <w:sz w:val="24"/>
                <w:szCs w:val="22"/>
              </w:rPr>
              <w:t>e.g.,</w:t>
            </w:r>
            <w:r w:rsidR="00CB78F6">
              <w:rPr>
                <w:rFonts w:ascii="Calibri" w:hAnsi="Calibri" w:cs="Arial"/>
                <w:b/>
                <w:sz w:val="24"/>
                <w:szCs w:val="22"/>
              </w:rPr>
              <w:t xml:space="preserve"> 1 weekend a month: </w:t>
            </w:r>
          </w:p>
        </w:tc>
      </w:tr>
      <w:tr w:rsidR="0003292C" w:rsidRPr="00651BD8" w14:paraId="2B87E30B" w14:textId="77777777" w:rsidTr="00F41764">
        <w:trPr>
          <w:trHeight w:val="1489"/>
        </w:trPr>
        <w:tc>
          <w:tcPr>
            <w:tcW w:w="10176" w:type="dxa"/>
            <w:gridSpan w:val="3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009EC621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7C4AA001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732504E6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7F20E1EB" w14:textId="77777777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03292C" w:rsidRPr="00651BD8" w14:paraId="082B5E1E" w14:textId="77777777" w:rsidTr="00F41764">
        <w:trPr>
          <w:trHeight w:val="592"/>
        </w:trPr>
        <w:tc>
          <w:tcPr>
            <w:tcW w:w="2816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55C78D22" w14:textId="382E68C8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Current or future funding</w:t>
            </w:r>
          </w:p>
        </w:tc>
        <w:tc>
          <w:tcPr>
            <w:tcW w:w="7359" w:type="dxa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78091BA7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723C2383" w14:textId="48B93259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191524" w:rsidRPr="00651BD8" w14:paraId="79DF9017" w14:textId="77777777" w:rsidTr="00F41764">
        <w:trPr>
          <w:trHeight w:val="375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2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4CBC9651" w14:textId="6F7730BF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Ot</w:t>
            </w:r>
            <w:r w:rsidR="0003292C">
              <w:rPr>
                <w:rFonts w:ascii="Calibri" w:hAnsi="Calibri" w:cs="Arial"/>
                <w:b/>
                <w:sz w:val="24"/>
                <w:szCs w:val="22"/>
              </w:rPr>
              <w:t>h</w:t>
            </w:r>
            <w:r w:rsidRPr="00651BD8">
              <w:rPr>
                <w:rFonts w:ascii="Calibri" w:hAnsi="Calibri" w:cs="Arial"/>
                <w:b/>
                <w:sz w:val="24"/>
                <w:szCs w:val="22"/>
              </w:rPr>
              <w:t>er Supporting information:</w:t>
            </w:r>
          </w:p>
        </w:tc>
      </w:tr>
      <w:tr w:rsidR="0003292C" w:rsidRPr="00651BD8" w14:paraId="22BD9D2D" w14:textId="77777777" w:rsidTr="00F41764">
        <w:trPr>
          <w:trHeight w:val="375"/>
        </w:trPr>
        <w:tc>
          <w:tcPr>
            <w:tcW w:w="10176" w:type="dxa"/>
            <w:gridSpan w:val="3"/>
            <w:tcBorders>
              <w:top w:val="single" w:sz="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3BB50A3A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2239CD03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624B03B5" w14:textId="77777777" w:rsidR="0003292C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  <w:p w14:paraId="6819040F" w14:textId="77777777" w:rsidR="0003292C" w:rsidRPr="00651BD8" w:rsidRDefault="0003292C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</w:p>
        </w:tc>
      </w:tr>
      <w:tr w:rsidR="00191524" w:rsidRPr="00651BD8" w14:paraId="108086DF" w14:textId="77777777" w:rsidTr="00F41764">
        <w:trPr>
          <w:trHeight w:val="335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6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10A7CD6D" w14:textId="77777777" w:rsidR="00191524" w:rsidRPr="00651BD8" w:rsidRDefault="00191524" w:rsidP="00B44C79">
            <w:pPr>
              <w:jc w:val="center"/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MAIN CARER/S DETAILS</w:t>
            </w:r>
          </w:p>
        </w:tc>
      </w:tr>
      <w:tr w:rsidR="00191524" w:rsidRPr="00651BD8" w14:paraId="7B0BAAF2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</w:tcPr>
          <w:p w14:paraId="2DC2DC4C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Name 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  <w:vAlign w:val="center"/>
          </w:tcPr>
          <w:p w14:paraId="278A2DCC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2F2115DC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</w:tcPr>
          <w:p w14:paraId="09A9FCD4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Relationship to the person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  <w:vAlign w:val="center"/>
          </w:tcPr>
          <w:p w14:paraId="59550EAE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67BE15BF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</w:tcPr>
          <w:p w14:paraId="23505AF0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Contact number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  <w:vAlign w:val="center"/>
          </w:tcPr>
          <w:p w14:paraId="5CBD5DA3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37A04B49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12" w:space="0" w:color="0070C0"/>
              <w:right w:val="single" w:sz="6" w:space="0" w:color="0070C0"/>
            </w:tcBorders>
          </w:tcPr>
          <w:p w14:paraId="025530EF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Email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1942ED8F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756D6F26" w14:textId="77777777" w:rsidTr="00F41764">
        <w:trPr>
          <w:trHeight w:val="335"/>
        </w:trPr>
        <w:tc>
          <w:tcPr>
            <w:tcW w:w="10176" w:type="dxa"/>
            <w:gridSpan w:val="3"/>
            <w:tcBorders>
              <w:top w:val="single" w:sz="12" w:space="0" w:color="0070C0"/>
              <w:left w:val="single" w:sz="12" w:space="0" w:color="0070C0"/>
              <w:bottom w:val="single" w:sz="6" w:space="0" w:color="0070C0"/>
              <w:right w:val="single" w:sz="12" w:space="0" w:color="0070C0"/>
            </w:tcBorders>
            <w:shd w:val="clear" w:color="auto" w:fill="DAEEF3" w:themeFill="accent5" w:themeFillTint="33"/>
          </w:tcPr>
          <w:p w14:paraId="1B75132D" w14:textId="77777777" w:rsidR="00191524" w:rsidRPr="00651BD8" w:rsidRDefault="00191524" w:rsidP="00B44C79">
            <w:pPr>
              <w:jc w:val="center"/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REFERRER DETAILS – IF DIFFERENT TO THE ABOVE</w:t>
            </w:r>
          </w:p>
        </w:tc>
      </w:tr>
      <w:tr w:rsidR="00191524" w:rsidRPr="00651BD8" w14:paraId="7F732C25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</w:tcPr>
          <w:p w14:paraId="024E01CA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 xml:space="preserve">Name 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  <w:vAlign w:val="center"/>
          </w:tcPr>
          <w:p w14:paraId="05A754F7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3C1FADDE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</w:tcPr>
          <w:p w14:paraId="007182EB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Relationship to the person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  <w:vAlign w:val="center"/>
          </w:tcPr>
          <w:p w14:paraId="1DB822E7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4D01C16A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6" w:space="0" w:color="0070C0"/>
              <w:right w:val="single" w:sz="6" w:space="0" w:color="0070C0"/>
            </w:tcBorders>
          </w:tcPr>
          <w:p w14:paraId="265DFA99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Contact number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12" w:space="0" w:color="0070C0"/>
            </w:tcBorders>
            <w:vAlign w:val="center"/>
          </w:tcPr>
          <w:p w14:paraId="7E6392C0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  <w:tr w:rsidR="00191524" w:rsidRPr="00651BD8" w14:paraId="063A8DEC" w14:textId="77777777" w:rsidTr="00F41764">
        <w:trPr>
          <w:trHeight w:val="402"/>
        </w:trPr>
        <w:tc>
          <w:tcPr>
            <w:tcW w:w="3251" w:type="dxa"/>
            <w:gridSpan w:val="2"/>
            <w:tcBorders>
              <w:top w:val="single" w:sz="6" w:space="0" w:color="0070C0"/>
              <w:left w:val="single" w:sz="12" w:space="0" w:color="0070C0"/>
              <w:bottom w:val="single" w:sz="12" w:space="0" w:color="0070C0"/>
              <w:right w:val="single" w:sz="6" w:space="0" w:color="0070C0"/>
            </w:tcBorders>
          </w:tcPr>
          <w:p w14:paraId="5765EE7A" w14:textId="77777777" w:rsidR="00191524" w:rsidRPr="00651BD8" w:rsidRDefault="00191524" w:rsidP="00B44C79">
            <w:pPr>
              <w:rPr>
                <w:rFonts w:ascii="Calibri" w:hAnsi="Calibri" w:cs="Arial"/>
                <w:b/>
                <w:sz w:val="24"/>
                <w:szCs w:val="22"/>
              </w:rPr>
            </w:pPr>
            <w:r w:rsidRPr="00651BD8">
              <w:rPr>
                <w:rFonts w:ascii="Calibri" w:hAnsi="Calibri" w:cs="Arial"/>
                <w:b/>
                <w:sz w:val="24"/>
                <w:szCs w:val="22"/>
              </w:rPr>
              <w:t>Email</w:t>
            </w:r>
          </w:p>
        </w:tc>
        <w:tc>
          <w:tcPr>
            <w:tcW w:w="6924" w:type="dxa"/>
            <w:tcBorders>
              <w:top w:val="single" w:sz="6" w:space="0" w:color="0070C0"/>
              <w:left w:val="single" w:sz="6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7C7A9888" w14:textId="77777777" w:rsidR="00191524" w:rsidRPr="00651BD8" w:rsidRDefault="00191524" w:rsidP="00B44C79">
            <w:pPr>
              <w:rPr>
                <w:rFonts w:ascii="Calibri" w:hAnsi="Calibri" w:cs="Arial"/>
                <w:sz w:val="24"/>
                <w:szCs w:val="22"/>
              </w:rPr>
            </w:pPr>
          </w:p>
        </w:tc>
      </w:tr>
    </w:tbl>
    <w:p w14:paraId="0F635B99" w14:textId="08537E3B" w:rsidR="00C22457" w:rsidRPr="00191524" w:rsidRDefault="00C22457" w:rsidP="00191524">
      <w:pPr>
        <w:rPr>
          <w:sz w:val="22"/>
          <w:szCs w:val="22"/>
        </w:rPr>
      </w:pPr>
    </w:p>
    <w:sectPr w:rsidR="00C22457" w:rsidRPr="00191524" w:rsidSect="00526B5B">
      <w:headerReference w:type="default" r:id="rId11"/>
      <w:headerReference w:type="first" r:id="rId12"/>
      <w:footerReference w:type="first" r:id="rId13"/>
      <w:pgSz w:w="11907" w:h="16840" w:code="9"/>
      <w:pgMar w:top="42" w:right="1440" w:bottom="851" w:left="1440" w:header="510" w:footer="18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5353D" w14:textId="77777777" w:rsidR="00824AA8" w:rsidRDefault="00824AA8">
      <w:r>
        <w:separator/>
      </w:r>
    </w:p>
  </w:endnote>
  <w:endnote w:type="continuationSeparator" w:id="0">
    <w:p w14:paraId="3548A519" w14:textId="77777777" w:rsidR="00824AA8" w:rsidRDefault="00824AA8">
      <w:r>
        <w:continuationSeparator/>
      </w:r>
    </w:p>
  </w:endnote>
  <w:endnote w:type="continuationNotice" w:id="1">
    <w:p w14:paraId="7782ACD9" w14:textId="77777777" w:rsidR="00824AA8" w:rsidRDefault="00824A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furence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04DCD8-05BD-4DA7-A887-E9BE15D41052}"/>
    <w:embedBold r:id="rId2" w:fontKey="{B88EE68B-BCF0-4DA8-9A1D-C2E62FC23E9D}"/>
    <w:embedItalic r:id="rId3" w:fontKey="{E4492E2E-14DA-48BD-A43B-5A979C0ABAB9}"/>
    <w:embedBoldItalic r:id="rId4" w:fontKey="{BAF53F13-9EDA-402D-A445-1E1934432B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8F682" w14:textId="77777777" w:rsidR="007C113C" w:rsidRPr="005D2455" w:rsidRDefault="007C113C" w:rsidP="00651BD8">
    <w:pPr>
      <w:pStyle w:val="Footer"/>
      <w:tabs>
        <w:tab w:val="left" w:pos="6096"/>
        <w:tab w:val="right" w:pos="8931"/>
      </w:tabs>
      <w:jc w:val="lef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0DB94" w14:textId="77777777" w:rsidR="00824AA8" w:rsidRDefault="00824AA8">
      <w:r>
        <w:separator/>
      </w:r>
    </w:p>
  </w:footnote>
  <w:footnote w:type="continuationSeparator" w:id="0">
    <w:p w14:paraId="75F548BE" w14:textId="77777777" w:rsidR="00824AA8" w:rsidRDefault="00824AA8">
      <w:r>
        <w:continuationSeparator/>
      </w:r>
    </w:p>
  </w:footnote>
  <w:footnote w:type="continuationNotice" w:id="1">
    <w:p w14:paraId="094AC8E4" w14:textId="77777777" w:rsidR="00824AA8" w:rsidRDefault="00824A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48F5C" w14:textId="77777777" w:rsidR="007C113C" w:rsidRDefault="007C113C">
    <w:pPr>
      <w:pStyle w:val="Header"/>
    </w:pPr>
  </w:p>
  <w:p w14:paraId="55BCBD39" w14:textId="77777777" w:rsidR="00BE2530" w:rsidRDefault="00BE253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CF57F" w14:textId="77777777" w:rsidR="00E557BE" w:rsidRDefault="00651BD8" w:rsidP="00651BD8">
    <w:pPr>
      <w:pStyle w:val="Header"/>
      <w:ind w:right="-187"/>
      <w:jc w:val="right"/>
      <w:rPr>
        <w:rFonts w:ascii="Arial Narrow" w:hAnsi="Arial Narrow"/>
        <w:b/>
        <w:noProof/>
        <w:color w:val="595959" w:themeColor="text1" w:themeTint="A6"/>
        <w:sz w:val="24"/>
        <w:szCs w:val="24"/>
      </w:rPr>
    </w:pPr>
    <w:r w:rsidRPr="005D2455">
      <w:rPr>
        <w:rFonts w:cs="TrebuchetMS-Bold"/>
        <w:b/>
        <w:bCs/>
        <w:noProof/>
        <w:color w:val="E36C0A" w:themeColor="accent6" w:themeShade="BF"/>
      </w:rPr>
      <w:drawing>
        <wp:anchor distT="0" distB="0" distL="114300" distR="114300" simplePos="0" relativeHeight="251658240" behindDoc="1" locked="0" layoutInCell="1" allowOverlap="1" wp14:anchorId="24D96F14" wp14:editId="27CF0337">
          <wp:simplePos x="0" y="0"/>
          <wp:positionH relativeFrom="column">
            <wp:posOffset>-304800</wp:posOffset>
          </wp:positionH>
          <wp:positionV relativeFrom="paragraph">
            <wp:posOffset>219075</wp:posOffset>
          </wp:positionV>
          <wp:extent cx="1287145" cy="814705"/>
          <wp:effectExtent l="0" t="0" r="8255" b="4445"/>
          <wp:wrapTight wrapText="bothSides">
            <wp:wrapPolygon edited="0">
              <wp:start x="3517" y="0"/>
              <wp:lineTo x="0" y="4041"/>
              <wp:lineTo x="0" y="15152"/>
              <wp:lineTo x="2877" y="16162"/>
              <wp:lineTo x="2877" y="19193"/>
              <wp:lineTo x="6394" y="21213"/>
              <wp:lineTo x="12787" y="21213"/>
              <wp:lineTo x="14705" y="21213"/>
              <wp:lineTo x="21419" y="21213"/>
              <wp:lineTo x="21419" y="18182"/>
              <wp:lineTo x="17583" y="16162"/>
              <wp:lineTo x="21419" y="13132"/>
              <wp:lineTo x="21419" y="7576"/>
              <wp:lineTo x="6074" y="0"/>
              <wp:lineTo x="3517" y="0"/>
            </wp:wrapPolygon>
          </wp:wrapTight>
          <wp:docPr id="1258403500" name="Picture 1258403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585282" name="Picture 9045852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C2D63C" w14:textId="77777777" w:rsidR="00E557BE" w:rsidRPr="00427D1A" w:rsidRDefault="00E557BE" w:rsidP="00651BD8">
    <w:pPr>
      <w:pStyle w:val="Header"/>
      <w:ind w:right="-612"/>
      <w:jc w:val="right"/>
      <w:rPr>
        <w:rFonts w:ascii="Calibri" w:hAnsi="Calibri"/>
        <w:b/>
        <w:noProof/>
        <w:color w:val="BB157B"/>
      </w:rPr>
    </w:pPr>
    <w:r w:rsidRPr="00427D1A">
      <w:rPr>
        <w:rFonts w:ascii="Calibri" w:hAnsi="Calibri"/>
        <w:b/>
        <w:noProof/>
        <w:color w:val="BB157B"/>
      </w:rPr>
      <w:t xml:space="preserve">The Chiltern Centre </w:t>
    </w:r>
  </w:p>
  <w:p w14:paraId="2BA1B87B" w14:textId="77777777" w:rsidR="00E557BE" w:rsidRPr="00526B5B" w:rsidRDefault="00E557BE" w:rsidP="00651BD8">
    <w:pPr>
      <w:pStyle w:val="Header"/>
      <w:ind w:right="-612"/>
      <w:jc w:val="right"/>
      <w:rPr>
        <w:rFonts w:ascii="Calibri" w:hAnsi="Calibri"/>
        <w:b/>
        <w:bCs/>
        <w:noProof/>
      </w:rPr>
    </w:pPr>
    <w:r w:rsidRPr="00526B5B">
      <w:rPr>
        <w:rFonts w:ascii="Calibri" w:hAnsi="Calibri"/>
        <w:noProof/>
        <w:color w:val="595959" w:themeColor="text1" w:themeTint="A6"/>
      </w:rPr>
      <w:t xml:space="preserve">                                                 </w:t>
    </w:r>
    <w:r w:rsidRPr="00526B5B">
      <w:rPr>
        <w:rFonts w:ascii="Calibri" w:hAnsi="Calibri"/>
        <w:b/>
        <w:bCs/>
        <w:noProof/>
      </w:rPr>
      <w:t>Greys Rd, Henley on Thames, RG9 1QR</w:t>
    </w:r>
  </w:p>
  <w:p w14:paraId="762F03BF" w14:textId="77777777" w:rsidR="00E557BE" w:rsidRPr="00526B5B" w:rsidRDefault="00E557BE" w:rsidP="00651BD8">
    <w:pPr>
      <w:pStyle w:val="Header"/>
      <w:ind w:right="-612"/>
      <w:jc w:val="right"/>
      <w:rPr>
        <w:rFonts w:ascii="Calibri" w:hAnsi="Calibri"/>
        <w:b/>
        <w:bCs/>
        <w:noProof/>
      </w:rPr>
    </w:pPr>
    <w:r w:rsidRPr="00526B5B">
      <w:rPr>
        <w:rFonts w:ascii="Calibri" w:hAnsi="Calibri"/>
        <w:b/>
        <w:bCs/>
        <w:noProof/>
      </w:rPr>
      <w:t xml:space="preserve">                                                   Phone:    01491 575575</w:t>
    </w:r>
  </w:p>
  <w:p w14:paraId="04AFB804" w14:textId="77777777" w:rsidR="00E557BE" w:rsidRPr="00526B5B" w:rsidRDefault="00E557BE" w:rsidP="00651BD8">
    <w:pPr>
      <w:pStyle w:val="Header"/>
      <w:ind w:right="-612"/>
      <w:jc w:val="right"/>
      <w:rPr>
        <w:rFonts w:ascii="Calibri" w:hAnsi="Calibri"/>
        <w:b/>
        <w:bCs/>
        <w:noProof/>
      </w:rPr>
    </w:pPr>
    <w:r w:rsidRPr="00526B5B">
      <w:rPr>
        <w:rFonts w:ascii="Calibri" w:hAnsi="Calibri"/>
        <w:b/>
        <w:bCs/>
        <w:noProof/>
      </w:rPr>
      <w:t xml:space="preserve">                                                   Fax:        01491 575549</w:t>
    </w:r>
  </w:p>
  <w:p w14:paraId="64332E38" w14:textId="77777777" w:rsidR="00E557BE" w:rsidRPr="00526B5B" w:rsidRDefault="00E557BE" w:rsidP="00651BD8">
    <w:pPr>
      <w:pStyle w:val="Header"/>
      <w:ind w:right="-612"/>
      <w:jc w:val="right"/>
      <w:rPr>
        <w:rFonts w:ascii="Calibri" w:hAnsi="Calibri"/>
        <w:b/>
        <w:bCs/>
        <w:noProof/>
      </w:rPr>
    </w:pPr>
    <w:r w:rsidRPr="00526B5B">
      <w:rPr>
        <w:rFonts w:ascii="Calibri" w:hAnsi="Calibri"/>
        <w:b/>
        <w:bCs/>
      </w:rPr>
      <w:t xml:space="preserve">                                                </w:t>
    </w:r>
  </w:p>
  <w:p w14:paraId="1A810019" w14:textId="77777777" w:rsidR="00E557BE" w:rsidRPr="00526B5B" w:rsidRDefault="00E557BE" w:rsidP="00651BD8">
    <w:pPr>
      <w:pStyle w:val="Header"/>
      <w:ind w:right="-612"/>
      <w:jc w:val="right"/>
      <w:rPr>
        <w:rStyle w:val="Hyperlink"/>
        <w:rFonts w:ascii="Calibri" w:hAnsi="Calibri"/>
        <w:b/>
        <w:bCs/>
        <w:noProof/>
        <w:color w:val="auto"/>
        <w:u w:val="none"/>
      </w:rPr>
    </w:pPr>
    <w:r w:rsidRPr="00526B5B">
      <w:rPr>
        <w:rFonts w:ascii="Calibri" w:hAnsi="Calibri"/>
        <w:b/>
        <w:bCs/>
        <w:noProof/>
      </w:rPr>
      <w:t xml:space="preserve">                                                   </w:t>
    </w:r>
    <w:hyperlink r:id="rId2" w:history="1">
      <w:r w:rsidR="00B72021" w:rsidRPr="00526B5B">
        <w:rPr>
          <w:rStyle w:val="Hyperlink"/>
          <w:rFonts w:ascii="Calibri" w:hAnsi="Calibri"/>
          <w:b/>
          <w:bCs/>
          <w:noProof/>
          <w:color w:val="auto"/>
          <w:u w:val="none"/>
        </w:rPr>
        <w:t>www.chilterncentre.org.uk</w:t>
      </w:r>
    </w:hyperlink>
  </w:p>
  <w:p w14:paraId="7127BD64" w14:textId="77777777" w:rsidR="00E557BE" w:rsidRDefault="00E557BE" w:rsidP="005D24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752FA"/>
    <w:multiLevelType w:val="hybridMultilevel"/>
    <w:tmpl w:val="0860A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78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24"/>
    <w:rsid w:val="000108DD"/>
    <w:rsid w:val="0001625C"/>
    <w:rsid w:val="00025007"/>
    <w:rsid w:val="0003292C"/>
    <w:rsid w:val="000641F4"/>
    <w:rsid w:val="0006627E"/>
    <w:rsid w:val="000A7F3E"/>
    <w:rsid w:val="000B31D4"/>
    <w:rsid w:val="000C2AD1"/>
    <w:rsid w:val="000C3515"/>
    <w:rsid w:val="000D568B"/>
    <w:rsid w:val="000D62F0"/>
    <w:rsid w:val="00110083"/>
    <w:rsid w:val="0011360A"/>
    <w:rsid w:val="00114DE8"/>
    <w:rsid w:val="0011617A"/>
    <w:rsid w:val="00131BDF"/>
    <w:rsid w:val="00142CBB"/>
    <w:rsid w:val="00157F1D"/>
    <w:rsid w:val="001610D6"/>
    <w:rsid w:val="00181096"/>
    <w:rsid w:val="00191524"/>
    <w:rsid w:val="0019626F"/>
    <w:rsid w:val="001B6649"/>
    <w:rsid w:val="00212A75"/>
    <w:rsid w:val="0021587C"/>
    <w:rsid w:val="00265D19"/>
    <w:rsid w:val="00283CFF"/>
    <w:rsid w:val="002A24D5"/>
    <w:rsid w:val="002B030C"/>
    <w:rsid w:val="002D1982"/>
    <w:rsid w:val="00317A1B"/>
    <w:rsid w:val="00377C5C"/>
    <w:rsid w:val="00387707"/>
    <w:rsid w:val="00390DB9"/>
    <w:rsid w:val="003C5B03"/>
    <w:rsid w:val="003D15F9"/>
    <w:rsid w:val="003F0EB2"/>
    <w:rsid w:val="004209F9"/>
    <w:rsid w:val="00427D1A"/>
    <w:rsid w:val="004325FA"/>
    <w:rsid w:val="0043663E"/>
    <w:rsid w:val="004441A1"/>
    <w:rsid w:val="0045687F"/>
    <w:rsid w:val="00464C30"/>
    <w:rsid w:val="004705C7"/>
    <w:rsid w:val="004A10D3"/>
    <w:rsid w:val="004A2540"/>
    <w:rsid w:val="004E1C42"/>
    <w:rsid w:val="00526B5B"/>
    <w:rsid w:val="005301CF"/>
    <w:rsid w:val="00532191"/>
    <w:rsid w:val="0058344A"/>
    <w:rsid w:val="005C2DB2"/>
    <w:rsid w:val="005D2455"/>
    <w:rsid w:val="00630232"/>
    <w:rsid w:val="00636C76"/>
    <w:rsid w:val="00651BD8"/>
    <w:rsid w:val="006670EE"/>
    <w:rsid w:val="006820D9"/>
    <w:rsid w:val="00691378"/>
    <w:rsid w:val="006A0160"/>
    <w:rsid w:val="006A7EAB"/>
    <w:rsid w:val="006E4AD8"/>
    <w:rsid w:val="006E51B6"/>
    <w:rsid w:val="00703BAE"/>
    <w:rsid w:val="007B69DB"/>
    <w:rsid w:val="007C113C"/>
    <w:rsid w:val="007E764B"/>
    <w:rsid w:val="00824AA8"/>
    <w:rsid w:val="00845230"/>
    <w:rsid w:val="00853CC8"/>
    <w:rsid w:val="00857C9D"/>
    <w:rsid w:val="00875ADA"/>
    <w:rsid w:val="00885A5B"/>
    <w:rsid w:val="00890561"/>
    <w:rsid w:val="008B2E6A"/>
    <w:rsid w:val="008C75D9"/>
    <w:rsid w:val="008D4705"/>
    <w:rsid w:val="008F1756"/>
    <w:rsid w:val="00930310"/>
    <w:rsid w:val="00931C81"/>
    <w:rsid w:val="00940934"/>
    <w:rsid w:val="00966C2B"/>
    <w:rsid w:val="00970343"/>
    <w:rsid w:val="00975AF9"/>
    <w:rsid w:val="00976366"/>
    <w:rsid w:val="009D7534"/>
    <w:rsid w:val="009F4316"/>
    <w:rsid w:val="00A218CF"/>
    <w:rsid w:val="00A5326F"/>
    <w:rsid w:val="00AA7915"/>
    <w:rsid w:val="00AD44C7"/>
    <w:rsid w:val="00AE4500"/>
    <w:rsid w:val="00AE6753"/>
    <w:rsid w:val="00AE7940"/>
    <w:rsid w:val="00AF34C4"/>
    <w:rsid w:val="00AF352D"/>
    <w:rsid w:val="00B00B7B"/>
    <w:rsid w:val="00B01CF9"/>
    <w:rsid w:val="00B123C6"/>
    <w:rsid w:val="00B34BEB"/>
    <w:rsid w:val="00B46EAE"/>
    <w:rsid w:val="00B61102"/>
    <w:rsid w:val="00B72021"/>
    <w:rsid w:val="00B92368"/>
    <w:rsid w:val="00BA2482"/>
    <w:rsid w:val="00BB6F0B"/>
    <w:rsid w:val="00BE2530"/>
    <w:rsid w:val="00BE70FA"/>
    <w:rsid w:val="00C22457"/>
    <w:rsid w:val="00C45110"/>
    <w:rsid w:val="00C46EA5"/>
    <w:rsid w:val="00C74763"/>
    <w:rsid w:val="00C94E1F"/>
    <w:rsid w:val="00CB66CC"/>
    <w:rsid w:val="00CB78F6"/>
    <w:rsid w:val="00CC146A"/>
    <w:rsid w:val="00CD73CE"/>
    <w:rsid w:val="00D036C4"/>
    <w:rsid w:val="00D11A4F"/>
    <w:rsid w:val="00D36E0C"/>
    <w:rsid w:val="00D64023"/>
    <w:rsid w:val="00D66A9F"/>
    <w:rsid w:val="00D767B8"/>
    <w:rsid w:val="00D865E1"/>
    <w:rsid w:val="00D875F6"/>
    <w:rsid w:val="00DC04AE"/>
    <w:rsid w:val="00DE2AC8"/>
    <w:rsid w:val="00E016C3"/>
    <w:rsid w:val="00E018A1"/>
    <w:rsid w:val="00E34A94"/>
    <w:rsid w:val="00E557BE"/>
    <w:rsid w:val="00E64199"/>
    <w:rsid w:val="00E902E2"/>
    <w:rsid w:val="00EF70AC"/>
    <w:rsid w:val="00F064E7"/>
    <w:rsid w:val="00F07D33"/>
    <w:rsid w:val="00F13034"/>
    <w:rsid w:val="00F14931"/>
    <w:rsid w:val="00F409FF"/>
    <w:rsid w:val="00F41764"/>
    <w:rsid w:val="00F52DE5"/>
    <w:rsid w:val="00F719A6"/>
    <w:rsid w:val="00F73ECF"/>
    <w:rsid w:val="00FB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F670E1"/>
  <w15:docId w15:val="{5F389D13-3BAB-4551-90F4-1E658AB6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524"/>
    <w:pPr>
      <w:widowControl w:val="0"/>
      <w:overflowPunct w:val="0"/>
      <w:autoSpaceDE w:val="0"/>
      <w:autoSpaceDN w:val="0"/>
      <w:adjustRightInd w:val="0"/>
    </w:pPr>
    <w:rPr>
      <w:kern w:val="28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6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spacing w:after="60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10D85"/>
    <w:pPr>
      <w:jc w:val="right"/>
    </w:pPr>
    <w:rPr>
      <w:rFonts w:ascii="Tahoma" w:hAnsi="Tahoma" w:cs="Tahoma"/>
      <w:sz w:val="16"/>
    </w:rPr>
  </w:style>
  <w:style w:type="paragraph" w:customStyle="1" w:styleId="Hanging">
    <w:name w:val="Hanging"/>
    <w:basedOn w:val="Normal"/>
    <w:rsid w:val="00DA5A16"/>
    <w:pPr>
      <w:ind w:left="936" w:hanging="288"/>
    </w:pPr>
  </w:style>
  <w:style w:type="paragraph" w:customStyle="1" w:styleId="hanging2">
    <w:name w:val="hanging2"/>
    <w:basedOn w:val="Normal"/>
    <w:pPr>
      <w:ind w:left="2952" w:hanging="288"/>
    </w:pPr>
  </w:style>
  <w:style w:type="paragraph" w:customStyle="1" w:styleId="hanging3">
    <w:name w:val="hanging3"/>
    <w:basedOn w:val="Normal"/>
    <w:pPr>
      <w:ind w:left="2664"/>
    </w:pPr>
  </w:style>
  <w:style w:type="paragraph" w:customStyle="1" w:styleId="Address">
    <w:name w:val="Address"/>
    <w:basedOn w:val="Header"/>
    <w:rsid w:val="003A61B8"/>
    <w:pPr>
      <w:tabs>
        <w:tab w:val="left" w:pos="450"/>
      </w:tabs>
    </w:pPr>
    <w:rPr>
      <w:rFonts w:ascii="eurofurence" w:hAnsi="eurofurence" w:cs="Tahoma"/>
      <w:b/>
      <w:color w:val="000000"/>
      <w:sz w:val="26"/>
    </w:rPr>
  </w:style>
  <w:style w:type="paragraph" w:customStyle="1" w:styleId="bullet">
    <w:name w:val="bullet"/>
    <w:basedOn w:val="Hanging"/>
    <w:rsid w:val="007C5B34"/>
    <w:pPr>
      <w:spacing w:after="60"/>
      <w:ind w:left="288"/>
    </w:pPr>
  </w:style>
  <w:style w:type="table" w:styleId="TableGrid">
    <w:name w:val="Table Grid"/>
    <w:basedOn w:val="TableNormal"/>
    <w:rsid w:val="00CC3160"/>
    <w:pPr>
      <w:tabs>
        <w:tab w:val="left" w:pos="2376"/>
        <w:tab w:val="left" w:pos="2664"/>
        <w:tab w:val="right" w:pos="1000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character" w:styleId="Hyperlink">
    <w:name w:val="Hyperlink"/>
    <w:rsid w:val="00FB65CD"/>
    <w:rPr>
      <w:color w:val="0000FF"/>
      <w:u w:val="single"/>
    </w:rPr>
  </w:style>
  <w:style w:type="paragraph" w:customStyle="1" w:styleId="LetterDate">
    <w:name w:val="Letter Date"/>
    <w:rsid w:val="000F6881"/>
    <w:pPr>
      <w:widowControl w:val="0"/>
      <w:overflowPunct w:val="0"/>
      <w:autoSpaceDE w:val="0"/>
      <w:autoSpaceDN w:val="0"/>
      <w:adjustRightInd w:val="0"/>
      <w:ind w:left="640" w:right="640"/>
    </w:pPr>
    <w:rPr>
      <w:i/>
      <w:iCs/>
      <w:kern w:val="28"/>
      <w:sz w:val="24"/>
      <w:szCs w:val="24"/>
      <w:lang w:val="en-US" w:eastAsia="en-US"/>
    </w:rPr>
  </w:style>
  <w:style w:type="paragraph" w:customStyle="1" w:styleId="LetterRecipientAddress">
    <w:name w:val="Letter Recipient Address"/>
    <w:rsid w:val="000F6881"/>
    <w:pPr>
      <w:widowControl w:val="0"/>
      <w:overflowPunct w:val="0"/>
      <w:autoSpaceDE w:val="0"/>
      <w:autoSpaceDN w:val="0"/>
      <w:adjustRightInd w:val="0"/>
      <w:ind w:left="640" w:right="640"/>
    </w:pPr>
    <w:rPr>
      <w:i/>
      <w:iCs/>
      <w:color w:val="000000"/>
      <w:kern w:val="28"/>
      <w:sz w:val="24"/>
      <w:szCs w:val="24"/>
      <w:lang w:val="en-US" w:eastAsia="en-US"/>
    </w:rPr>
  </w:style>
  <w:style w:type="paragraph" w:customStyle="1" w:styleId="LetterBody">
    <w:name w:val="Letter Body"/>
    <w:rsid w:val="000F6881"/>
    <w:pPr>
      <w:widowControl w:val="0"/>
      <w:overflowPunct w:val="0"/>
      <w:autoSpaceDE w:val="0"/>
      <w:autoSpaceDN w:val="0"/>
      <w:adjustRightInd w:val="0"/>
      <w:ind w:left="640" w:right="640"/>
    </w:pPr>
    <w:rPr>
      <w:i/>
      <w:iCs/>
      <w:kern w:val="28"/>
      <w:sz w:val="24"/>
      <w:szCs w:val="24"/>
      <w:lang w:val="en-US" w:eastAsia="en-US"/>
    </w:rPr>
  </w:style>
  <w:style w:type="paragraph" w:styleId="BalloonText">
    <w:name w:val="Balloon Text"/>
    <w:basedOn w:val="Normal"/>
    <w:semiHidden/>
    <w:rsid w:val="005E0D5C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20188"/>
    <w:pPr>
      <w:shd w:val="clear" w:color="auto" w:fill="000080"/>
    </w:pPr>
    <w:rPr>
      <w:rFonts w:ascii="Tahoma" w:hAnsi="Tahoma" w:cs="Tahoma"/>
    </w:rPr>
  </w:style>
  <w:style w:type="character" w:customStyle="1" w:styleId="FooterChar">
    <w:name w:val="Footer Char"/>
    <w:basedOn w:val="DefaultParagraphFont"/>
    <w:link w:val="Footer"/>
    <w:rsid w:val="0011360A"/>
    <w:rPr>
      <w:rFonts w:ascii="Tahoma" w:hAnsi="Tahoma" w:cs="Tahoma"/>
      <w:kern w:val="28"/>
      <w:sz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1360A"/>
    <w:rPr>
      <w:kern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C4511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72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75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6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eferrals@chilterncentr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ilterncentre.org.uk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raine.CHILTERNSCHOOL\Documents\Custom%20Office%20Templates\1.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5BFDCA2577AF4C8399CDB5961A13BF" ma:contentTypeVersion="15" ma:contentTypeDescription="Create a new document." ma:contentTypeScope="" ma:versionID="81955408c0a29c885370485c3a37c332">
  <xsd:schema xmlns:xsd="http://www.w3.org/2001/XMLSchema" xmlns:xs="http://www.w3.org/2001/XMLSchema" xmlns:p="http://schemas.microsoft.com/office/2006/metadata/properties" xmlns:ns2="22359b0f-255a-403f-afd1-ce28324600ba" xmlns:ns3="2f2c1a8b-799c-4448-817e-10f675821b3f" targetNamespace="http://schemas.microsoft.com/office/2006/metadata/properties" ma:root="true" ma:fieldsID="aaeb5085cbd11ef35bda3aa5905cac25" ns2:_="" ns3:_="">
    <xsd:import namespace="22359b0f-255a-403f-afd1-ce28324600ba"/>
    <xsd:import namespace="2f2c1a8b-799c-4448-817e-10f675821b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9b0f-255a-403f-afd1-ce2832460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05c0b33-918e-4b3f-b56b-caaef5492696}" ma:internalName="TaxCatchAll" ma:showField="CatchAllData" ma:web="22359b0f-255a-403f-afd1-ce2832460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c1a8b-799c-4448-817e-10f675821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7cf9ef2-3588-4602-b816-8c8a3e6daf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59b0f-255a-403f-afd1-ce28324600ba" xsi:nil="true"/>
    <lcf76f155ced4ddcb4097134ff3c332f xmlns="2f2c1a8b-799c-4448-817e-10f675821b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4E76F-B220-4A41-A44B-6B8D53391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59b0f-255a-403f-afd1-ce28324600ba"/>
    <ds:schemaRef ds:uri="2f2c1a8b-799c-4448-817e-10f675821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F6652-77E6-438E-A4BC-59E6A7958D00}">
  <ds:schemaRefs>
    <ds:schemaRef ds:uri="http://schemas.microsoft.com/office/2006/metadata/properties"/>
    <ds:schemaRef ds:uri="http://schemas.microsoft.com/office/infopath/2007/PartnerControls"/>
    <ds:schemaRef ds:uri="22359b0f-255a-403f-afd1-ce28324600ba"/>
    <ds:schemaRef ds:uri="2f2c1a8b-799c-4448-817e-10f675821b3f"/>
  </ds:schemaRefs>
</ds:datastoreItem>
</file>

<file path=customXml/itemProps3.xml><?xml version="1.0" encoding="utf-8"?>
<ds:datastoreItem xmlns:ds="http://schemas.openxmlformats.org/officeDocument/2006/customXml" ds:itemID="{15907FEC-6BF9-4E41-B09A-2EDB89BD26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Letterhead</Template>
  <TotalTime>2</TotalTime>
  <Pages>2</Pages>
  <Words>214</Words>
  <Characters>1398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Letter_Parents-Group</vt:lpstr>
    </vt:vector>
  </TitlesOfParts>
  <Company>Hewlett-Packard Company</Company>
  <LinksUpToDate>false</LinksUpToDate>
  <CharactersWithSpaces>1609</CharactersWithSpaces>
  <SharedDoc>false</SharedDoc>
  <HLinks>
    <vt:vector size="6" baseType="variant">
      <vt:variant>
        <vt:i4>1310758</vt:i4>
      </vt:variant>
      <vt:variant>
        <vt:i4>0</vt:i4>
      </vt:variant>
      <vt:variant>
        <vt:i4>0</vt:i4>
      </vt:variant>
      <vt:variant>
        <vt:i4>5</vt:i4>
      </vt:variant>
      <vt:variant>
        <vt:lpwstr>mailto:chiltern@chilterncentre.demon.co.uk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Letter_Parents-Group</dc:title>
  <dc:creator>Lorraine Green</dc:creator>
  <cp:lastModifiedBy>Lorraine Green</cp:lastModifiedBy>
  <cp:revision>2</cp:revision>
  <cp:lastPrinted>2014-09-24T11:25:00Z</cp:lastPrinted>
  <dcterms:created xsi:type="dcterms:W3CDTF">2024-05-23T06:58:00Z</dcterms:created>
  <dcterms:modified xsi:type="dcterms:W3CDTF">2024-05-23T06:58:00Z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0x010100F85BFDCA2577AF4C8399CDB5961A13BF</vt:lpwstr>
  </property>
  <property fmtid="{D5CDD505-2E9C-101B-9397-08002B2CF9AE}" pid="3" name="Order">
    <vt:r8>441400</vt:r8>
  </property>
  <property fmtid="{D5CDD505-2E9C-101B-9397-08002B2CF9AE}" pid="4" name="MediaServiceImageTags">
    <vt:lpwstr/>
  </property>
</Properties>
</file>